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2E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承诺书</w:t>
      </w:r>
    </w:p>
    <w:p w14:paraId="31C67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 w14:paraId="7D3D6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为切实保障职工合法权益，本公司在此郑重承诺如下：</w:t>
      </w:r>
    </w:p>
    <w:p w14:paraId="4C9E4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一、严格遵守《劳动法》《劳动合同法》《社会保险法》等相关法律法规，依法履行用人单位义务。</w:t>
      </w:r>
    </w:p>
    <w:p w14:paraId="36E19C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二、承诺按月足额支付职工工资，不以任何形式拖欠、克扣职工劳动报酬。</w:t>
      </w:r>
    </w:p>
    <w:p w14:paraId="2B262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三、依法依规为职工办理社会保险登记，按时足额缴纳各项社会保险费用，确保无漏缴、欠缴行为。</w:t>
      </w:r>
    </w:p>
    <w:p w14:paraId="037C75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四、自觉接受职工、劳动监察部门及社会监督，如违反上述承诺，自愿承担相应法律责任及行政处罚。</w:t>
      </w:r>
    </w:p>
    <w:p w14:paraId="31EC0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本承诺书自签署之日起生效</w:t>
      </w:r>
      <w:bookmarkStart w:id="0" w:name="_GoBack"/>
      <w:bookmarkEnd w:id="0"/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。</w:t>
      </w:r>
    </w:p>
    <w:p w14:paraId="2949E5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</w:p>
    <w:p w14:paraId="4AFF6F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640" w:firstLineChars="2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</w:p>
    <w:p w14:paraId="2A730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2880" w:firstLineChars="9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 xml:space="preserve">承诺单位（盖章）：      </w:t>
      </w:r>
    </w:p>
    <w:p w14:paraId="4D46D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2880" w:firstLineChars="9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法定代表人（签字）：</w:t>
      </w:r>
    </w:p>
    <w:p w14:paraId="33ADD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firstLine="2880" w:firstLineChars="900"/>
        <w:jc w:val="both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lang w:val="en-US" w:eastAsia="zh-CN"/>
        </w:rPr>
        <w:t>日期：     年    月   日</w:t>
      </w:r>
    </w:p>
    <w:p w14:paraId="1343D7CE"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5FC668F0"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sectPr>
      <w:pgSz w:w="11906" w:h="16838"/>
      <w:pgMar w:top="2098" w:right="1304" w:bottom="130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988837-554A-45DE-B12F-FBC83EB9587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B6DF644-B6A6-4B53-A30A-57A9AC4740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9822803-7FA2-4942-9804-8B0036A99D0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40C3CFC-AF4B-4463-87AF-01F3D9EA84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20AC32-A249-4A27-A270-D87EC7B242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600825A-A05A-462C-B06B-99FD8235FA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7E0664EE-3160-4EA7-BB36-F9A5E4331B8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1Yzg1YTE4MDVmNzMyOWY5ZTA4NzRiNDQ5ZDhiYTAifQ=="/>
  </w:docVars>
  <w:rsids>
    <w:rsidRoot w:val="0E5A65E8"/>
    <w:rsid w:val="00184845"/>
    <w:rsid w:val="01AA7748"/>
    <w:rsid w:val="01FF7D82"/>
    <w:rsid w:val="02385CEB"/>
    <w:rsid w:val="026C79D1"/>
    <w:rsid w:val="02CD08EB"/>
    <w:rsid w:val="04C52853"/>
    <w:rsid w:val="05F8409D"/>
    <w:rsid w:val="072622AA"/>
    <w:rsid w:val="08855EDD"/>
    <w:rsid w:val="088F1A65"/>
    <w:rsid w:val="08B53365"/>
    <w:rsid w:val="099A0675"/>
    <w:rsid w:val="0A600264"/>
    <w:rsid w:val="0D9C1829"/>
    <w:rsid w:val="0E5A65E8"/>
    <w:rsid w:val="0F117BD8"/>
    <w:rsid w:val="0FA43FFC"/>
    <w:rsid w:val="0FFD0FD3"/>
    <w:rsid w:val="1050022F"/>
    <w:rsid w:val="10505477"/>
    <w:rsid w:val="110416CA"/>
    <w:rsid w:val="116428A1"/>
    <w:rsid w:val="126C3406"/>
    <w:rsid w:val="13892101"/>
    <w:rsid w:val="150572CB"/>
    <w:rsid w:val="159E278F"/>
    <w:rsid w:val="15D1541F"/>
    <w:rsid w:val="16470DC2"/>
    <w:rsid w:val="171C49E1"/>
    <w:rsid w:val="17B22B7E"/>
    <w:rsid w:val="18A3544C"/>
    <w:rsid w:val="19407D2F"/>
    <w:rsid w:val="1975120B"/>
    <w:rsid w:val="1A9306DF"/>
    <w:rsid w:val="1B780AEC"/>
    <w:rsid w:val="1BDF516C"/>
    <w:rsid w:val="1C1A6810"/>
    <w:rsid w:val="1C6564D1"/>
    <w:rsid w:val="1D061139"/>
    <w:rsid w:val="1E066FB4"/>
    <w:rsid w:val="1E6962AA"/>
    <w:rsid w:val="1F864DFE"/>
    <w:rsid w:val="21664846"/>
    <w:rsid w:val="21A46446"/>
    <w:rsid w:val="22D977BA"/>
    <w:rsid w:val="23DA7B95"/>
    <w:rsid w:val="24CC0484"/>
    <w:rsid w:val="26015033"/>
    <w:rsid w:val="26EB3A7F"/>
    <w:rsid w:val="27095F54"/>
    <w:rsid w:val="279D12CE"/>
    <w:rsid w:val="282449DC"/>
    <w:rsid w:val="28D33717"/>
    <w:rsid w:val="298E0E4D"/>
    <w:rsid w:val="2C7D6532"/>
    <w:rsid w:val="2E067D09"/>
    <w:rsid w:val="2E254102"/>
    <w:rsid w:val="2EC84803"/>
    <w:rsid w:val="308A649E"/>
    <w:rsid w:val="30977BF4"/>
    <w:rsid w:val="312329F9"/>
    <w:rsid w:val="31AC5397"/>
    <w:rsid w:val="322D7C19"/>
    <w:rsid w:val="32A8195C"/>
    <w:rsid w:val="339B19F4"/>
    <w:rsid w:val="35064C8D"/>
    <w:rsid w:val="35114A78"/>
    <w:rsid w:val="35D501BC"/>
    <w:rsid w:val="367125DA"/>
    <w:rsid w:val="36A562AF"/>
    <w:rsid w:val="36D952EB"/>
    <w:rsid w:val="37991DE9"/>
    <w:rsid w:val="39F4040A"/>
    <w:rsid w:val="3B5B0451"/>
    <w:rsid w:val="3B78107F"/>
    <w:rsid w:val="3B993C46"/>
    <w:rsid w:val="3D227F21"/>
    <w:rsid w:val="3DD61F9A"/>
    <w:rsid w:val="3E1C138A"/>
    <w:rsid w:val="3E663398"/>
    <w:rsid w:val="3F2D67F4"/>
    <w:rsid w:val="3F5D7B4E"/>
    <w:rsid w:val="3F7329C8"/>
    <w:rsid w:val="3F835D9E"/>
    <w:rsid w:val="407E7DCE"/>
    <w:rsid w:val="411410A1"/>
    <w:rsid w:val="41460C61"/>
    <w:rsid w:val="436D5ED7"/>
    <w:rsid w:val="44E91FEF"/>
    <w:rsid w:val="45B94FFF"/>
    <w:rsid w:val="462C4E6E"/>
    <w:rsid w:val="476F66C2"/>
    <w:rsid w:val="47F67688"/>
    <w:rsid w:val="48233009"/>
    <w:rsid w:val="48861F15"/>
    <w:rsid w:val="48C96959"/>
    <w:rsid w:val="4984715D"/>
    <w:rsid w:val="4A7E58F6"/>
    <w:rsid w:val="4AA221AA"/>
    <w:rsid w:val="4B635B44"/>
    <w:rsid w:val="4BC50953"/>
    <w:rsid w:val="4D702DC8"/>
    <w:rsid w:val="4E0728D3"/>
    <w:rsid w:val="4E582B9F"/>
    <w:rsid w:val="4E7673D7"/>
    <w:rsid w:val="4EDE7CB4"/>
    <w:rsid w:val="4EE66350"/>
    <w:rsid w:val="511E716F"/>
    <w:rsid w:val="51D11647"/>
    <w:rsid w:val="528A0854"/>
    <w:rsid w:val="52C553E8"/>
    <w:rsid w:val="53E73C1E"/>
    <w:rsid w:val="54E82F5B"/>
    <w:rsid w:val="554C06ED"/>
    <w:rsid w:val="55D01AD3"/>
    <w:rsid w:val="57C92C6E"/>
    <w:rsid w:val="57FC6C9B"/>
    <w:rsid w:val="584C587A"/>
    <w:rsid w:val="58D228D1"/>
    <w:rsid w:val="59B41277"/>
    <w:rsid w:val="59D8639A"/>
    <w:rsid w:val="59E92658"/>
    <w:rsid w:val="5A1D1FAE"/>
    <w:rsid w:val="5A281E1D"/>
    <w:rsid w:val="5AEA2D9F"/>
    <w:rsid w:val="5B946275"/>
    <w:rsid w:val="5BB13C5A"/>
    <w:rsid w:val="5BE85FB8"/>
    <w:rsid w:val="5BEA532E"/>
    <w:rsid w:val="5BEB6F44"/>
    <w:rsid w:val="5C465DDD"/>
    <w:rsid w:val="5C6E6B79"/>
    <w:rsid w:val="5DD86807"/>
    <w:rsid w:val="5EC63978"/>
    <w:rsid w:val="5F50515D"/>
    <w:rsid w:val="60F97498"/>
    <w:rsid w:val="61430134"/>
    <w:rsid w:val="62375E50"/>
    <w:rsid w:val="62A577C3"/>
    <w:rsid w:val="65F44C9A"/>
    <w:rsid w:val="65F838FB"/>
    <w:rsid w:val="671C5B69"/>
    <w:rsid w:val="67E60BCD"/>
    <w:rsid w:val="68C6679F"/>
    <w:rsid w:val="696B183C"/>
    <w:rsid w:val="69E515F3"/>
    <w:rsid w:val="6A392D95"/>
    <w:rsid w:val="6ABE4ADB"/>
    <w:rsid w:val="6AF04B82"/>
    <w:rsid w:val="6B602C1D"/>
    <w:rsid w:val="6BC85148"/>
    <w:rsid w:val="6D5F24BE"/>
    <w:rsid w:val="6DAA1953"/>
    <w:rsid w:val="6E1F1145"/>
    <w:rsid w:val="6EFD5087"/>
    <w:rsid w:val="6F022FE3"/>
    <w:rsid w:val="6FD10D84"/>
    <w:rsid w:val="70EB0866"/>
    <w:rsid w:val="71A96652"/>
    <w:rsid w:val="722C0B88"/>
    <w:rsid w:val="73154520"/>
    <w:rsid w:val="73EB1756"/>
    <w:rsid w:val="745825FA"/>
    <w:rsid w:val="7489056B"/>
    <w:rsid w:val="74EE3366"/>
    <w:rsid w:val="753A7498"/>
    <w:rsid w:val="75627A4E"/>
    <w:rsid w:val="76324596"/>
    <w:rsid w:val="77371C1F"/>
    <w:rsid w:val="7869332C"/>
    <w:rsid w:val="7920737A"/>
    <w:rsid w:val="7B423232"/>
    <w:rsid w:val="7B922555"/>
    <w:rsid w:val="7C4A0066"/>
    <w:rsid w:val="7CF2567A"/>
    <w:rsid w:val="7DB867E4"/>
    <w:rsid w:val="7E631A79"/>
    <w:rsid w:val="7E925766"/>
    <w:rsid w:val="7EBF1417"/>
    <w:rsid w:val="7FFF1C70"/>
    <w:rsid w:val="9EDF6DA2"/>
    <w:rsid w:val="F6BFCB7C"/>
    <w:rsid w:val="FF7F6424"/>
    <w:rsid w:val="FFDEE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2fda8b89-3466-4883-9e72-0a372ff7203a\&#19981;&#25302;&#27424;&#21592;&#24037;&#24037;&#36164;&#25215;&#35834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不拖欠员工工资承诺书.docx</Template>
  <Pages>1</Pages>
  <Words>256</Words>
  <Characters>262</Characters>
  <Lines>0</Lines>
  <Paragraphs>0</Paragraphs>
  <TotalTime>10</TotalTime>
  <ScaleCrop>false</ScaleCrop>
  <LinksUpToDate>false</LinksUpToDate>
  <CharactersWithSpaces>384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2024-12-12T08:47:00Z</dcterms:created>
  <dc:creator>桂林佰聚德</dc:creator>
  <cp:lastModifiedBy>进无止境</cp:lastModifiedBy>
  <cp:lastPrinted>2024-12-30T03:50:00Z</cp:lastPrinted>
  <dcterms:modified xsi:type="dcterms:W3CDTF">2025-03-18T03:10:22Z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C39D6E6B6E5940DFA4EF8737298DE88A_13</vt:lpwstr>
  </property>
  <property fmtid="{D5CDD505-2E9C-101B-9397-08002B2CF9AE}" pid="4" name="KSOTemplateUUID">
    <vt:lpwstr>v1.0_mb_yRlA7gxcxroJBVFYX1n26A==</vt:lpwstr>
  </property>
  <property fmtid="{D5CDD505-2E9C-101B-9397-08002B2CF9AE}" pid="5" name="KSOTemplateDocerSaveRecord">
    <vt:lpwstr>eyJoZGlkIjoiNTAwM2VhNGZkNTY5NTEzYmJiNjMxYTMzMmFlMTAyOGUiLCJ1c2VySWQiOiIzOTA5NDc4NTQifQ==</vt:lpwstr>
  </property>
</Properties>
</file>